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022" w:rsidRPr="00D61C39" w:rsidRDefault="00DE4022" w:rsidP="00D61C39">
      <w:pPr>
        <w:pStyle w:val="Caption"/>
        <w:ind w:left="-180" w:firstLine="180"/>
        <w:rPr>
          <w:sz w:val="22"/>
        </w:rPr>
      </w:pPr>
      <w:r>
        <w:rPr>
          <w:sz w:val="22"/>
        </w:rPr>
        <w:t xml:space="preserve">                                                </w:t>
      </w:r>
    </w:p>
    <w:p w:rsidR="00DE4022" w:rsidRPr="00DC0699" w:rsidRDefault="00DE4022" w:rsidP="00DC0699">
      <w:pPr>
        <w:tabs>
          <w:tab w:val="left" w:pos="300"/>
        </w:tabs>
        <w:jc w:val="both"/>
        <w:rPr>
          <w:sz w:val="28"/>
          <w:szCs w:val="28"/>
        </w:rPr>
      </w:pPr>
      <w:r>
        <w:rPr>
          <w:sz w:val="22"/>
          <w:szCs w:val="22"/>
        </w:rPr>
        <w:tab/>
      </w:r>
      <w:r w:rsidRPr="00892358">
        <w:rPr>
          <w:b/>
          <w:sz w:val="32"/>
          <w:szCs w:val="32"/>
        </w:rPr>
        <w:t>Алкоголизм</w:t>
      </w:r>
      <w:r w:rsidRPr="00DC0699">
        <w:rPr>
          <w:sz w:val="28"/>
          <w:szCs w:val="28"/>
        </w:rPr>
        <w:t xml:space="preserve"> – порождение варварства – мертвой хваткой держит человечество со времен дикой и седой старины и собирает с него чудовищную дань, пожирая молодость, подрывая силы, подавляя энергию, губя лучший цвет рода людского. </w:t>
      </w:r>
    </w:p>
    <w:p w:rsidR="00DE4022" w:rsidRDefault="00DE4022" w:rsidP="004E1FD0">
      <w:pPr>
        <w:tabs>
          <w:tab w:val="left" w:pos="5976"/>
        </w:tabs>
        <w:jc w:val="both"/>
        <w:rPr>
          <w:sz w:val="28"/>
          <w:szCs w:val="28"/>
        </w:rPr>
      </w:pPr>
      <w:r w:rsidRPr="00DC069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</w:t>
      </w:r>
      <w:r w:rsidRPr="00DC0699">
        <w:rPr>
          <w:sz w:val="28"/>
          <w:szCs w:val="28"/>
        </w:rPr>
        <w:t>Джек Лондон</w:t>
      </w:r>
      <w:r w:rsidRPr="00DC0699">
        <w:rPr>
          <w:sz w:val="28"/>
          <w:szCs w:val="28"/>
        </w:rPr>
        <w:tab/>
      </w:r>
      <w:r w:rsidRPr="00DC0699">
        <w:rPr>
          <w:sz w:val="28"/>
          <w:szCs w:val="28"/>
        </w:rPr>
        <w:tab/>
      </w:r>
      <w:r w:rsidRPr="004E1FD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255.75pt">
            <v:imagedata r:id="rId7" o:title=""/>
          </v:shape>
        </w:pict>
      </w:r>
    </w:p>
    <w:p w:rsidR="00DE4022" w:rsidRDefault="00DE4022" w:rsidP="00DC0699">
      <w:pPr>
        <w:ind w:firstLine="708"/>
        <w:jc w:val="both"/>
        <w:rPr>
          <w:sz w:val="28"/>
          <w:szCs w:val="28"/>
        </w:rPr>
      </w:pPr>
      <w:r w:rsidRPr="00892358">
        <w:rPr>
          <w:b/>
          <w:bCs/>
          <w:sz w:val="32"/>
          <w:szCs w:val="32"/>
        </w:rPr>
        <w:t>Алкоголь</w:t>
      </w:r>
      <w:r w:rsidRPr="00DC0699">
        <w:rPr>
          <w:b/>
          <w:bCs/>
          <w:sz w:val="28"/>
          <w:szCs w:val="28"/>
        </w:rPr>
        <w:t xml:space="preserve"> </w:t>
      </w:r>
      <w:r w:rsidRPr="00DC0699">
        <w:rPr>
          <w:sz w:val="28"/>
          <w:szCs w:val="28"/>
        </w:rPr>
        <w:t>- яд, это знают теперь все, но пьянство все еще остает</w:t>
      </w:r>
      <w:r w:rsidRPr="00DC0699">
        <w:rPr>
          <w:sz w:val="28"/>
          <w:szCs w:val="28"/>
        </w:rPr>
        <w:softHyphen/>
        <w:t>ся серьезной проблемой. Пьющие редко задумываются над послед</w:t>
      </w:r>
      <w:r w:rsidRPr="00DC0699">
        <w:rPr>
          <w:sz w:val="28"/>
          <w:szCs w:val="28"/>
        </w:rPr>
        <w:softHyphen/>
        <w:t>ствиями алкогольного опьянения, а они неизбежны. Даже при разовом неумеренном потреблении алкоголя происходят кратковременные функциональные расстройства, утрата самоконтроля, появляется агрессивность. И как результат - несчастные случаи, конфликтные си</w:t>
      </w:r>
      <w:r w:rsidRPr="00DC0699">
        <w:rPr>
          <w:sz w:val="28"/>
          <w:szCs w:val="28"/>
        </w:rPr>
        <w:softHyphen/>
        <w:t>туации дома, на работе, на улице.</w:t>
      </w:r>
    </w:p>
    <w:p w:rsidR="00DE4022" w:rsidRPr="00DC0699" w:rsidRDefault="00DE4022" w:rsidP="00DC0699">
      <w:pPr>
        <w:ind w:firstLine="708"/>
        <w:jc w:val="both"/>
        <w:rPr>
          <w:sz w:val="28"/>
          <w:szCs w:val="28"/>
        </w:rPr>
      </w:pPr>
    </w:p>
    <w:p w:rsidR="00DE4022" w:rsidRPr="00DC0699" w:rsidRDefault="00DE4022" w:rsidP="00DC0699">
      <w:pPr>
        <w:jc w:val="both"/>
        <w:rPr>
          <w:sz w:val="28"/>
          <w:szCs w:val="28"/>
        </w:rPr>
      </w:pPr>
      <w:r w:rsidRPr="004E1FD0">
        <w:rPr>
          <w:sz w:val="28"/>
          <w:szCs w:val="28"/>
        </w:rPr>
        <w:pict>
          <v:shape id="_x0000_i1026" type="#_x0000_t75" style="width:506.25pt;height:312pt">
            <v:imagedata r:id="rId8" o:title=""/>
          </v:shape>
        </w:pict>
      </w:r>
    </w:p>
    <w:p w:rsidR="00DE4022" w:rsidRPr="00DC0699" w:rsidRDefault="00DE4022" w:rsidP="00DC0699">
      <w:pPr>
        <w:jc w:val="both"/>
        <w:rPr>
          <w:sz w:val="28"/>
          <w:szCs w:val="28"/>
        </w:rPr>
      </w:pPr>
    </w:p>
    <w:p w:rsidR="00DE4022" w:rsidRDefault="00DE4022" w:rsidP="00DC0699">
      <w:pPr>
        <w:ind w:firstLine="708"/>
        <w:jc w:val="both"/>
        <w:rPr>
          <w:sz w:val="28"/>
          <w:szCs w:val="28"/>
        </w:rPr>
      </w:pPr>
    </w:p>
    <w:p w:rsidR="00DE4022" w:rsidRDefault="00DE4022" w:rsidP="00DC0699">
      <w:pPr>
        <w:ind w:firstLine="708"/>
        <w:jc w:val="both"/>
        <w:rPr>
          <w:sz w:val="28"/>
          <w:szCs w:val="28"/>
        </w:rPr>
      </w:pPr>
    </w:p>
    <w:p w:rsidR="00DE4022" w:rsidRPr="00DC0699" w:rsidRDefault="00DE4022" w:rsidP="00623A16">
      <w:pPr>
        <w:ind w:firstLine="708"/>
        <w:jc w:val="both"/>
        <w:rPr>
          <w:sz w:val="28"/>
          <w:szCs w:val="28"/>
        </w:rPr>
      </w:pPr>
      <w:r w:rsidRPr="00DC0699">
        <w:rPr>
          <w:sz w:val="28"/>
          <w:szCs w:val="28"/>
        </w:rPr>
        <w:t>Как гласит легенда, в древности мудрецы говорили, что вино придает каждому, кто пьет его, четыр</w:t>
      </w:r>
      <w:r>
        <w:rPr>
          <w:sz w:val="28"/>
          <w:szCs w:val="28"/>
        </w:rPr>
        <w:t>е качества: вначале человек ста</w:t>
      </w:r>
      <w:r w:rsidRPr="00DC0699">
        <w:rPr>
          <w:sz w:val="28"/>
          <w:szCs w:val="28"/>
        </w:rPr>
        <w:t>новится похожим на павлина, он пыжи</w:t>
      </w:r>
      <w:r>
        <w:rPr>
          <w:sz w:val="28"/>
          <w:szCs w:val="28"/>
        </w:rPr>
        <w:t>тся, его движения плавны и вели</w:t>
      </w:r>
      <w:r w:rsidRPr="00DC0699">
        <w:rPr>
          <w:sz w:val="28"/>
          <w:szCs w:val="28"/>
        </w:rPr>
        <w:t>чавы; затем он приобретает характер обезьяны и начинает со всеми шутить и заигрывать, далее он упод</w:t>
      </w:r>
      <w:r>
        <w:rPr>
          <w:sz w:val="28"/>
          <w:szCs w:val="28"/>
        </w:rPr>
        <w:t>обляется льву и становится само</w:t>
      </w:r>
      <w:r w:rsidRPr="00DC0699">
        <w:rPr>
          <w:sz w:val="28"/>
          <w:szCs w:val="28"/>
        </w:rPr>
        <w:t>надеянным, гордым, уверенным в своей силе; в заключение он превращается в свинью и подобно ей валяется в грязи.</w:t>
      </w:r>
      <w:r w:rsidRPr="00DC0699">
        <w:rPr>
          <w:sz w:val="28"/>
          <w:szCs w:val="28"/>
        </w:rPr>
        <w:br/>
      </w:r>
      <w:r>
        <w:rPr>
          <w:sz w:val="28"/>
          <w:szCs w:val="28"/>
        </w:rPr>
        <w:t xml:space="preserve">               </w:t>
      </w:r>
      <w:r w:rsidRPr="004E1FD0">
        <w:rPr>
          <w:sz w:val="28"/>
          <w:szCs w:val="28"/>
        </w:rPr>
        <w:pict>
          <v:shape id="_x0000_i1027" type="#_x0000_t75" style="width:381.75pt;height:286.5pt">
            <v:imagedata r:id="rId9" o:title=""/>
          </v:shape>
        </w:pict>
      </w:r>
    </w:p>
    <w:p w:rsidR="00DE4022" w:rsidRDefault="00DE4022" w:rsidP="00DC0699">
      <w:pPr>
        <w:ind w:firstLine="567"/>
        <w:jc w:val="both"/>
        <w:rPr>
          <w:sz w:val="28"/>
          <w:szCs w:val="28"/>
        </w:rPr>
      </w:pPr>
      <w:r w:rsidRPr="00DC0699">
        <w:rPr>
          <w:sz w:val="28"/>
          <w:szCs w:val="28"/>
        </w:rPr>
        <w:t xml:space="preserve">Состояние алкогольного опьянения - одна из самых частых причин </w:t>
      </w:r>
      <w:r>
        <w:rPr>
          <w:sz w:val="28"/>
          <w:szCs w:val="28"/>
        </w:rPr>
        <w:t>скоропостижной смерти.</w:t>
      </w:r>
    </w:p>
    <w:p w:rsidR="00DE4022" w:rsidRDefault="00DE4022" w:rsidP="00DC0699">
      <w:pPr>
        <w:ind w:firstLine="567"/>
        <w:jc w:val="both"/>
        <w:rPr>
          <w:sz w:val="28"/>
          <w:szCs w:val="28"/>
        </w:rPr>
      </w:pPr>
      <w:r w:rsidRPr="00DC0699">
        <w:rPr>
          <w:sz w:val="28"/>
          <w:szCs w:val="28"/>
        </w:rPr>
        <w:t>По данным Всемирной организации здравоохранения, алкого</w:t>
      </w:r>
      <w:r w:rsidRPr="00DC0699">
        <w:rPr>
          <w:sz w:val="28"/>
          <w:szCs w:val="28"/>
        </w:rPr>
        <w:softHyphen/>
        <w:t>лизм и связанные с ним недуги как причина смерти, уступают лишь сердечно-сосудистым заболеваниям и злокачественным ново</w:t>
      </w:r>
      <w:r w:rsidRPr="00DC0699">
        <w:rPr>
          <w:sz w:val="28"/>
          <w:szCs w:val="28"/>
        </w:rPr>
        <w:softHyphen/>
        <w:t>образованиям. При этом следует учесть, что развитие значитель</w:t>
      </w:r>
      <w:r w:rsidRPr="00DC0699">
        <w:rPr>
          <w:sz w:val="28"/>
          <w:szCs w:val="28"/>
        </w:rPr>
        <w:softHyphen/>
        <w:t>ной части сердечно-сосудистых и онкологических заболеваний, а также других тяжелых болезней обязано алкоголю, что со злоупо</w:t>
      </w:r>
      <w:r w:rsidRPr="00DC0699">
        <w:rPr>
          <w:sz w:val="28"/>
          <w:szCs w:val="28"/>
        </w:rPr>
        <w:softHyphen/>
        <w:t>треблением спиртным связана половина всех несчастных случаев со смертельным исходом на транспорте, половина всех убийств, 1/4 часть самоубийств.</w:t>
      </w:r>
      <w:r w:rsidRPr="00DC0699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DC0699">
        <w:rPr>
          <w:sz w:val="28"/>
          <w:szCs w:val="28"/>
        </w:rPr>
        <w:t>Алкоголизм в значительной мере сокращает продолжительность жизни мужчин, которая на 10-12 лет ниже, чем у женщин.</w:t>
      </w:r>
    </w:p>
    <w:p w:rsidR="00DE4022" w:rsidRDefault="00DE4022" w:rsidP="00DC0699">
      <w:pPr>
        <w:ind w:firstLine="567"/>
        <w:jc w:val="both"/>
        <w:rPr>
          <w:sz w:val="28"/>
          <w:szCs w:val="28"/>
        </w:rPr>
      </w:pPr>
      <w:r w:rsidRPr="004E1FD0">
        <w:rPr>
          <w:sz w:val="28"/>
          <w:szCs w:val="28"/>
        </w:rPr>
        <w:pict>
          <v:shape id="_x0000_i1028" type="#_x0000_t75" style="width:479.25pt;height:236.25pt">
            <v:imagedata r:id="rId10" o:title=""/>
          </v:shape>
        </w:pict>
      </w:r>
    </w:p>
    <w:p w:rsidR="00DE4022" w:rsidRDefault="00DE4022" w:rsidP="00E709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E4022" w:rsidRDefault="00DE4022" w:rsidP="00892358">
      <w:pPr>
        <w:ind w:firstLine="567"/>
        <w:jc w:val="both"/>
        <w:rPr>
          <w:sz w:val="28"/>
          <w:szCs w:val="28"/>
        </w:rPr>
      </w:pPr>
    </w:p>
    <w:p w:rsidR="00DE4022" w:rsidRDefault="00DE4022" w:rsidP="0089235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Чре</w:t>
      </w:r>
      <w:r w:rsidRPr="00DC0699">
        <w:rPr>
          <w:sz w:val="28"/>
          <w:szCs w:val="28"/>
        </w:rPr>
        <w:t>змерное употребление алкогольных напитков вызывает не только тяжелые "медицинские последствия", но и несет</w:t>
      </w:r>
      <w:r>
        <w:rPr>
          <w:sz w:val="28"/>
          <w:szCs w:val="28"/>
        </w:rPr>
        <w:t xml:space="preserve"> в себе соци</w:t>
      </w:r>
      <w:r>
        <w:rPr>
          <w:sz w:val="28"/>
          <w:szCs w:val="28"/>
        </w:rPr>
        <w:softHyphen/>
        <w:t>альную опасность.</w:t>
      </w:r>
    </w:p>
    <w:p w:rsidR="00DE4022" w:rsidRDefault="00DE4022" w:rsidP="00E709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DC0699">
        <w:rPr>
          <w:sz w:val="28"/>
          <w:szCs w:val="28"/>
        </w:rPr>
        <w:t xml:space="preserve"> данным судебной статистики, из-за пьянства происходит поч</w:t>
      </w:r>
      <w:r w:rsidRPr="00DC0699">
        <w:rPr>
          <w:sz w:val="28"/>
          <w:szCs w:val="28"/>
        </w:rPr>
        <w:softHyphen/>
        <w:t>ти половина всех преступлений и 80 % хулиганских поступков.</w:t>
      </w:r>
    </w:p>
    <w:p w:rsidR="00DE4022" w:rsidRDefault="00DE4022" w:rsidP="00E70904">
      <w:pPr>
        <w:ind w:firstLine="708"/>
        <w:jc w:val="both"/>
        <w:rPr>
          <w:sz w:val="28"/>
          <w:szCs w:val="28"/>
        </w:rPr>
      </w:pPr>
    </w:p>
    <w:p w:rsidR="00DE4022" w:rsidRDefault="00DE4022" w:rsidP="00E70904">
      <w:pPr>
        <w:ind w:firstLine="708"/>
        <w:jc w:val="both"/>
        <w:rPr>
          <w:sz w:val="28"/>
          <w:szCs w:val="28"/>
        </w:rPr>
      </w:pPr>
    </w:p>
    <w:p w:rsidR="00DE4022" w:rsidRDefault="00DE4022" w:rsidP="00E70904">
      <w:pPr>
        <w:ind w:firstLine="708"/>
        <w:jc w:val="both"/>
        <w:rPr>
          <w:sz w:val="28"/>
          <w:szCs w:val="28"/>
        </w:rPr>
      </w:pPr>
      <w:r w:rsidRPr="00E70904">
        <w:rPr>
          <w:sz w:val="28"/>
          <w:szCs w:val="28"/>
        </w:rPr>
        <w:pict>
          <v:shape id="_x0000_i1029" type="#_x0000_t75" style="width:431.25pt;height:296.25pt">
            <v:imagedata r:id="rId11" o:title=""/>
          </v:shape>
        </w:pict>
      </w:r>
    </w:p>
    <w:p w:rsidR="00DE4022" w:rsidRDefault="00DE4022" w:rsidP="00892358">
      <w:pPr>
        <w:ind w:firstLine="708"/>
        <w:jc w:val="both"/>
        <w:rPr>
          <w:sz w:val="28"/>
          <w:szCs w:val="28"/>
        </w:rPr>
      </w:pPr>
      <w:r w:rsidRPr="00DC0699">
        <w:rPr>
          <w:sz w:val="28"/>
          <w:szCs w:val="28"/>
        </w:rPr>
        <w:t>Еще более показательный признак нравственной ущербности пья</w:t>
      </w:r>
      <w:r w:rsidRPr="00DC0699">
        <w:rPr>
          <w:sz w:val="28"/>
          <w:szCs w:val="28"/>
        </w:rPr>
        <w:softHyphen/>
        <w:t>ниц - их отношение к семье, выполнению своих родительских обя</w:t>
      </w:r>
      <w:r w:rsidRPr="00DC0699">
        <w:rPr>
          <w:sz w:val="28"/>
          <w:szCs w:val="28"/>
        </w:rPr>
        <w:softHyphen/>
        <w:t>занностей. Многочисленные данные убедительно свидетельствуют</w:t>
      </w:r>
      <w:r>
        <w:rPr>
          <w:sz w:val="28"/>
          <w:szCs w:val="28"/>
        </w:rPr>
        <w:t>,</w:t>
      </w:r>
      <w:r w:rsidRPr="00DC0699">
        <w:rPr>
          <w:sz w:val="28"/>
          <w:szCs w:val="28"/>
        </w:rPr>
        <w:t xml:space="preserve"> злоупотребление алкоголем взрослыми создает крайне неблаго</w:t>
      </w:r>
      <w:r w:rsidRPr="00DC0699">
        <w:rPr>
          <w:sz w:val="28"/>
          <w:szCs w:val="28"/>
        </w:rPr>
        <w:softHyphen/>
        <w:t>приятные условия для воспитания детей, пагубно сказывается на их физическом и нравственном развитии.</w:t>
      </w:r>
    </w:p>
    <w:p w:rsidR="00DE4022" w:rsidRDefault="00DE4022" w:rsidP="00E70904">
      <w:pPr>
        <w:ind w:firstLine="708"/>
        <w:rPr>
          <w:sz w:val="28"/>
          <w:szCs w:val="28"/>
        </w:rPr>
      </w:pPr>
      <w:r w:rsidRPr="00E70904">
        <w:rPr>
          <w:sz w:val="28"/>
          <w:szCs w:val="28"/>
        </w:rPr>
        <w:pict>
          <v:shape id="_x0000_i1030" type="#_x0000_t75" style="width:435pt;height:296.25pt">
            <v:imagedata r:id="rId12" o:title=""/>
          </v:shape>
        </w:pict>
      </w:r>
    </w:p>
    <w:p w:rsidR="00DE4022" w:rsidRDefault="00DE4022" w:rsidP="00892358">
      <w:pPr>
        <w:tabs>
          <w:tab w:val="left" w:pos="2352"/>
        </w:tabs>
        <w:rPr>
          <w:sz w:val="28"/>
          <w:szCs w:val="28"/>
        </w:rPr>
      </w:pPr>
    </w:p>
    <w:p w:rsidR="00DE4022" w:rsidRPr="00892358" w:rsidRDefault="00DE4022" w:rsidP="00892358">
      <w:pPr>
        <w:tabs>
          <w:tab w:val="left" w:pos="2352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</w:p>
    <w:sectPr w:rsidR="00DE4022" w:rsidRPr="00892358" w:rsidSect="00892358">
      <w:pgSz w:w="11906" w:h="16838" w:code="9"/>
      <w:pgMar w:top="0" w:right="680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022" w:rsidRDefault="00DE4022">
      <w:r>
        <w:separator/>
      </w:r>
    </w:p>
  </w:endnote>
  <w:endnote w:type="continuationSeparator" w:id="0">
    <w:p w:rsidR="00DE4022" w:rsidRDefault="00DE4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022" w:rsidRDefault="00DE4022">
      <w:r>
        <w:separator/>
      </w:r>
    </w:p>
  </w:footnote>
  <w:footnote w:type="continuationSeparator" w:id="0">
    <w:p w:rsidR="00DE4022" w:rsidRDefault="00DE40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426F8"/>
    <w:multiLevelType w:val="hybridMultilevel"/>
    <w:tmpl w:val="2BDE346E"/>
    <w:lvl w:ilvl="0" w:tplc="0CD47F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121C"/>
    <w:rsid w:val="000034C5"/>
    <w:rsid w:val="00010FB3"/>
    <w:rsid w:val="000325BF"/>
    <w:rsid w:val="00035831"/>
    <w:rsid w:val="000540A4"/>
    <w:rsid w:val="000767EE"/>
    <w:rsid w:val="000961B3"/>
    <w:rsid w:val="000A1CA7"/>
    <w:rsid w:val="000A3FFF"/>
    <w:rsid w:val="000B1D90"/>
    <w:rsid w:val="000F7AE6"/>
    <w:rsid w:val="0013147A"/>
    <w:rsid w:val="00137881"/>
    <w:rsid w:val="00140AC8"/>
    <w:rsid w:val="001451F2"/>
    <w:rsid w:val="001466C5"/>
    <w:rsid w:val="00153A14"/>
    <w:rsid w:val="00155071"/>
    <w:rsid w:val="00157CCB"/>
    <w:rsid w:val="001800D4"/>
    <w:rsid w:val="00185BB5"/>
    <w:rsid w:val="00193204"/>
    <w:rsid w:val="001956A7"/>
    <w:rsid w:val="001A4D70"/>
    <w:rsid w:val="001B3E8C"/>
    <w:rsid w:val="001E3D0F"/>
    <w:rsid w:val="0020117B"/>
    <w:rsid w:val="00230545"/>
    <w:rsid w:val="00232177"/>
    <w:rsid w:val="0023346E"/>
    <w:rsid w:val="0024768D"/>
    <w:rsid w:val="00251ED7"/>
    <w:rsid w:val="002704B5"/>
    <w:rsid w:val="00274A95"/>
    <w:rsid w:val="00286CCB"/>
    <w:rsid w:val="002D3332"/>
    <w:rsid w:val="002D38B4"/>
    <w:rsid w:val="002D6C7E"/>
    <w:rsid w:val="002F6802"/>
    <w:rsid w:val="002F7E1C"/>
    <w:rsid w:val="00314485"/>
    <w:rsid w:val="0032170C"/>
    <w:rsid w:val="0032458A"/>
    <w:rsid w:val="00327C01"/>
    <w:rsid w:val="00333C1E"/>
    <w:rsid w:val="00342FDA"/>
    <w:rsid w:val="00355A1F"/>
    <w:rsid w:val="003800F9"/>
    <w:rsid w:val="00380C54"/>
    <w:rsid w:val="00384DEF"/>
    <w:rsid w:val="00397307"/>
    <w:rsid w:val="00397AAC"/>
    <w:rsid w:val="003A23EB"/>
    <w:rsid w:val="003C0B5E"/>
    <w:rsid w:val="003F4FF2"/>
    <w:rsid w:val="00402F85"/>
    <w:rsid w:val="00404715"/>
    <w:rsid w:val="00413BDE"/>
    <w:rsid w:val="004213CA"/>
    <w:rsid w:val="00421A8E"/>
    <w:rsid w:val="004271F7"/>
    <w:rsid w:val="00427C61"/>
    <w:rsid w:val="00431986"/>
    <w:rsid w:val="00457752"/>
    <w:rsid w:val="004856C7"/>
    <w:rsid w:val="00492622"/>
    <w:rsid w:val="0049694A"/>
    <w:rsid w:val="004B2FEE"/>
    <w:rsid w:val="004D3870"/>
    <w:rsid w:val="004D481C"/>
    <w:rsid w:val="004D791C"/>
    <w:rsid w:val="004E1FD0"/>
    <w:rsid w:val="004E42DD"/>
    <w:rsid w:val="004F3412"/>
    <w:rsid w:val="0050379A"/>
    <w:rsid w:val="00512625"/>
    <w:rsid w:val="00514FA0"/>
    <w:rsid w:val="0053176E"/>
    <w:rsid w:val="0054121C"/>
    <w:rsid w:val="0055170E"/>
    <w:rsid w:val="00560018"/>
    <w:rsid w:val="00580175"/>
    <w:rsid w:val="00580D3B"/>
    <w:rsid w:val="00593A77"/>
    <w:rsid w:val="005A65FA"/>
    <w:rsid w:val="005B0DCE"/>
    <w:rsid w:val="005D526D"/>
    <w:rsid w:val="005D7EF5"/>
    <w:rsid w:val="00623A16"/>
    <w:rsid w:val="00625F85"/>
    <w:rsid w:val="00663516"/>
    <w:rsid w:val="006A68F1"/>
    <w:rsid w:val="006B03C5"/>
    <w:rsid w:val="006B14B6"/>
    <w:rsid w:val="006B6A4F"/>
    <w:rsid w:val="006C79A2"/>
    <w:rsid w:val="006E5BB7"/>
    <w:rsid w:val="006F3CD1"/>
    <w:rsid w:val="00703381"/>
    <w:rsid w:val="00714F4B"/>
    <w:rsid w:val="00717E57"/>
    <w:rsid w:val="00725CEF"/>
    <w:rsid w:val="0072629C"/>
    <w:rsid w:val="007477B0"/>
    <w:rsid w:val="0077130B"/>
    <w:rsid w:val="0077587A"/>
    <w:rsid w:val="00780CEB"/>
    <w:rsid w:val="0078163D"/>
    <w:rsid w:val="00785F28"/>
    <w:rsid w:val="007A1CAC"/>
    <w:rsid w:val="007C242C"/>
    <w:rsid w:val="007D0142"/>
    <w:rsid w:val="007D2582"/>
    <w:rsid w:val="007F20F7"/>
    <w:rsid w:val="007F469F"/>
    <w:rsid w:val="00822CAA"/>
    <w:rsid w:val="00845151"/>
    <w:rsid w:val="00845875"/>
    <w:rsid w:val="00852E5C"/>
    <w:rsid w:val="00857449"/>
    <w:rsid w:val="00860122"/>
    <w:rsid w:val="00872C66"/>
    <w:rsid w:val="008732F9"/>
    <w:rsid w:val="00875DEA"/>
    <w:rsid w:val="00892358"/>
    <w:rsid w:val="00892800"/>
    <w:rsid w:val="00896C14"/>
    <w:rsid w:val="008A7029"/>
    <w:rsid w:val="008B0ED6"/>
    <w:rsid w:val="008B31A8"/>
    <w:rsid w:val="008D2F39"/>
    <w:rsid w:val="008D3F78"/>
    <w:rsid w:val="008F20FA"/>
    <w:rsid w:val="008F2865"/>
    <w:rsid w:val="0092528B"/>
    <w:rsid w:val="00967F7E"/>
    <w:rsid w:val="009722A7"/>
    <w:rsid w:val="00975310"/>
    <w:rsid w:val="009759B1"/>
    <w:rsid w:val="0097676F"/>
    <w:rsid w:val="0099010B"/>
    <w:rsid w:val="009A247F"/>
    <w:rsid w:val="009C7B92"/>
    <w:rsid w:val="009D43EC"/>
    <w:rsid w:val="009D4BFD"/>
    <w:rsid w:val="009D7B7C"/>
    <w:rsid w:val="009F2F4E"/>
    <w:rsid w:val="009F6A1B"/>
    <w:rsid w:val="00A2147C"/>
    <w:rsid w:val="00A22725"/>
    <w:rsid w:val="00A309FB"/>
    <w:rsid w:val="00A42FBD"/>
    <w:rsid w:val="00A462DC"/>
    <w:rsid w:val="00A52F75"/>
    <w:rsid w:val="00A566FE"/>
    <w:rsid w:val="00A80EC5"/>
    <w:rsid w:val="00A817CF"/>
    <w:rsid w:val="00A82463"/>
    <w:rsid w:val="00A86090"/>
    <w:rsid w:val="00A912EC"/>
    <w:rsid w:val="00A92A32"/>
    <w:rsid w:val="00AB1083"/>
    <w:rsid w:val="00AB1238"/>
    <w:rsid w:val="00AB3137"/>
    <w:rsid w:val="00AB4686"/>
    <w:rsid w:val="00AB73E6"/>
    <w:rsid w:val="00AC2814"/>
    <w:rsid w:val="00AD139A"/>
    <w:rsid w:val="00AE70B5"/>
    <w:rsid w:val="00AE7533"/>
    <w:rsid w:val="00AF5F21"/>
    <w:rsid w:val="00AF7281"/>
    <w:rsid w:val="00B0052C"/>
    <w:rsid w:val="00B212B3"/>
    <w:rsid w:val="00B238B9"/>
    <w:rsid w:val="00B30D5B"/>
    <w:rsid w:val="00B33903"/>
    <w:rsid w:val="00B62B76"/>
    <w:rsid w:val="00B71DCC"/>
    <w:rsid w:val="00B721E3"/>
    <w:rsid w:val="00B82A54"/>
    <w:rsid w:val="00B94AF5"/>
    <w:rsid w:val="00B97D7F"/>
    <w:rsid w:val="00BA3FE1"/>
    <w:rsid w:val="00BB6B3C"/>
    <w:rsid w:val="00BC72AA"/>
    <w:rsid w:val="00BD5F45"/>
    <w:rsid w:val="00BE62D4"/>
    <w:rsid w:val="00BE6DC5"/>
    <w:rsid w:val="00BF2B4E"/>
    <w:rsid w:val="00BF516C"/>
    <w:rsid w:val="00C20770"/>
    <w:rsid w:val="00C23885"/>
    <w:rsid w:val="00C31810"/>
    <w:rsid w:val="00C331C9"/>
    <w:rsid w:val="00C336D6"/>
    <w:rsid w:val="00C375FD"/>
    <w:rsid w:val="00C47585"/>
    <w:rsid w:val="00C72EFB"/>
    <w:rsid w:val="00C9251D"/>
    <w:rsid w:val="00CA4F28"/>
    <w:rsid w:val="00CC32B2"/>
    <w:rsid w:val="00CD3B07"/>
    <w:rsid w:val="00CE006C"/>
    <w:rsid w:val="00CE0920"/>
    <w:rsid w:val="00CF01CE"/>
    <w:rsid w:val="00CF07F0"/>
    <w:rsid w:val="00CF54B2"/>
    <w:rsid w:val="00D10A26"/>
    <w:rsid w:val="00D11B3B"/>
    <w:rsid w:val="00D15BD1"/>
    <w:rsid w:val="00D2209B"/>
    <w:rsid w:val="00D442F6"/>
    <w:rsid w:val="00D4741B"/>
    <w:rsid w:val="00D56BFE"/>
    <w:rsid w:val="00D61C39"/>
    <w:rsid w:val="00D62BD6"/>
    <w:rsid w:val="00D665F9"/>
    <w:rsid w:val="00D837BE"/>
    <w:rsid w:val="00DA0FD9"/>
    <w:rsid w:val="00DA2D9C"/>
    <w:rsid w:val="00DA4DDF"/>
    <w:rsid w:val="00DB6C8A"/>
    <w:rsid w:val="00DC0699"/>
    <w:rsid w:val="00DE4022"/>
    <w:rsid w:val="00DE7FD1"/>
    <w:rsid w:val="00DF052D"/>
    <w:rsid w:val="00E06ED3"/>
    <w:rsid w:val="00E371CB"/>
    <w:rsid w:val="00E410A6"/>
    <w:rsid w:val="00E445A5"/>
    <w:rsid w:val="00E5358A"/>
    <w:rsid w:val="00E70009"/>
    <w:rsid w:val="00E70904"/>
    <w:rsid w:val="00E7699D"/>
    <w:rsid w:val="00E777D8"/>
    <w:rsid w:val="00E930F6"/>
    <w:rsid w:val="00E95105"/>
    <w:rsid w:val="00EA6F98"/>
    <w:rsid w:val="00EA7D75"/>
    <w:rsid w:val="00ED15A0"/>
    <w:rsid w:val="00EE228D"/>
    <w:rsid w:val="00EF316B"/>
    <w:rsid w:val="00EF5FA7"/>
    <w:rsid w:val="00F072FD"/>
    <w:rsid w:val="00F078E6"/>
    <w:rsid w:val="00F11909"/>
    <w:rsid w:val="00F227F6"/>
    <w:rsid w:val="00F24095"/>
    <w:rsid w:val="00F245D8"/>
    <w:rsid w:val="00F33250"/>
    <w:rsid w:val="00F35232"/>
    <w:rsid w:val="00F41151"/>
    <w:rsid w:val="00F41995"/>
    <w:rsid w:val="00F526E8"/>
    <w:rsid w:val="00F55485"/>
    <w:rsid w:val="00F65A17"/>
    <w:rsid w:val="00F65E99"/>
    <w:rsid w:val="00F71C14"/>
    <w:rsid w:val="00F941B1"/>
    <w:rsid w:val="00F97DB5"/>
    <w:rsid w:val="00FA21CF"/>
    <w:rsid w:val="00FA325F"/>
    <w:rsid w:val="00FA4BA1"/>
    <w:rsid w:val="00FB69E7"/>
    <w:rsid w:val="00FC050C"/>
    <w:rsid w:val="00FC38F5"/>
    <w:rsid w:val="00FD1E1E"/>
    <w:rsid w:val="00FD44AB"/>
    <w:rsid w:val="00FD68EC"/>
    <w:rsid w:val="00FF2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4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F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6FF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6FF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qFormat/>
    <w:rPr>
      <w:b/>
      <w:bCs/>
      <w:sz w:val="48"/>
      <w:szCs w:val="20"/>
    </w:rPr>
  </w:style>
  <w:style w:type="paragraph" w:styleId="BodyTextIndent">
    <w:name w:val="Body Text Indent"/>
    <w:basedOn w:val="Normal"/>
    <w:link w:val="BodyTextIndentChar"/>
    <w:uiPriority w:val="99"/>
    <w:pPr>
      <w:ind w:firstLine="708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6FF7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2175"/>
      </w:tabs>
      <w:ind w:firstLine="900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6FF7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95105"/>
    <w:rPr>
      <w:sz w:val="24"/>
    </w:rPr>
  </w:style>
  <w:style w:type="paragraph" w:styleId="BodyTextIndent3">
    <w:name w:val="Body Text Indent 3"/>
    <w:basedOn w:val="Normal"/>
    <w:link w:val="BodyTextIndent3Char"/>
    <w:uiPriority w:val="99"/>
    <w:pPr>
      <w:ind w:left="5400" w:firstLine="6"/>
    </w:pPr>
    <w:rPr>
      <w:sz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6FF7"/>
    <w:rPr>
      <w:sz w:val="16"/>
      <w:szCs w:val="16"/>
    </w:rPr>
  </w:style>
  <w:style w:type="table" w:styleId="TableGrid">
    <w:name w:val="Table Grid"/>
    <w:basedOn w:val="TableNormal"/>
    <w:uiPriority w:val="59"/>
    <w:rsid w:val="00DB6C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45A5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45A5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CF01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04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2024</TotalTime>
  <Pages>1</Pages>
  <Words>378</Words>
  <Characters>2161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Юрист</dc:creator>
  <cp:keywords/>
  <dc:description/>
  <cp:lastModifiedBy>user</cp:lastModifiedBy>
  <cp:revision>118</cp:revision>
  <cp:lastPrinted>2016-01-29T03:28:00Z</cp:lastPrinted>
  <dcterms:created xsi:type="dcterms:W3CDTF">2009-06-23T04:59:00Z</dcterms:created>
  <dcterms:modified xsi:type="dcterms:W3CDTF">2017-02-10T11:41:00Z</dcterms:modified>
</cp:coreProperties>
</file>